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34E" w:rsidRPr="006B3751" w:rsidRDefault="005D734E">
      <w:pPr>
        <w:pStyle w:val="Aaoeeu"/>
        <w:widowControl/>
        <w:rPr>
          <w:rFonts w:ascii="Arial Narrow" w:hAnsi="Arial Narrow"/>
          <w:lang w:val="it-IT"/>
        </w:rPr>
      </w:pPr>
      <w:r>
        <w:rPr>
          <w:noProof/>
          <w:lang w:val="it-IT" w:eastAsia="it-IT"/>
        </w:rPr>
        <w:pict>
          <v:line id="_x0000_s1026" style="position:absolute;z-index:251658240;mso-position-horizontal-relative:page;mso-position-vertical-relative:page" from="194.7pt,53.6pt" to="194.7pt,806.3pt" o:allowincell="f">
            <w10:wrap anchorx="page" anchory="page"/>
          </v:lin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5D734E" w:rsidRPr="006B375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 w:rsidRPr="006B3751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Curriculum Vitae</w:t>
            </w:r>
          </w:p>
          <w:p w:rsidR="005D734E" w:rsidRPr="006B3751" w:rsidRDefault="005D734E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5D734E" w:rsidRPr="006B3751" w:rsidRDefault="005D734E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 w:rsidRPr="003947C0">
              <w:rPr>
                <w:rFonts w:ascii="Arial Narrow" w:hAnsi="Arial Narrow"/>
                <w:noProof/>
                <w:sz w:val="16"/>
                <w:lang w:val="it-IT" w:eastAsia="it-I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i1025" type="#_x0000_t75" style="width:28.5pt;height:19.5pt;visibility:visible">
                  <v:imagedata r:id="rId7" o:title=""/>
                </v:shape>
              </w:pict>
            </w:r>
          </w:p>
        </w:tc>
      </w:tr>
    </w:tbl>
    <w:p w:rsidR="005D734E" w:rsidRPr="006B3751" w:rsidRDefault="005D734E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5D734E" w:rsidRPr="006B375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 w:rsidRPr="006B3751"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5D734E" w:rsidRPr="006B3751" w:rsidRDefault="005D734E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5D734E" w:rsidRPr="006B3751" w:rsidTr="00886C8F">
        <w:trPr>
          <w:trHeight w:val="355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34E" w:rsidRPr="006B3751" w:rsidRDefault="005D734E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6B3751"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34E" w:rsidRPr="006B3751" w:rsidRDefault="005D734E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34E" w:rsidRPr="006B3751" w:rsidRDefault="005D734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 w:rsidRPr="006B3751">
              <w:rPr>
                <w:rFonts w:ascii="Arial Narrow" w:hAnsi="Arial Narrow"/>
                <w:b/>
                <w:smallCaps/>
                <w:sz w:val="24"/>
                <w:lang w:val="it-IT"/>
              </w:rPr>
              <w:t>Pirola Rossano Vania</w:t>
            </w:r>
          </w:p>
        </w:tc>
      </w:tr>
      <w:tr w:rsidR="005D734E" w:rsidRPr="006B3751" w:rsidTr="00886C8F">
        <w:trPr>
          <w:trHeight w:val="355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34E" w:rsidRPr="006B3751" w:rsidRDefault="005D734E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6B3751"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34E" w:rsidRPr="006B3751" w:rsidRDefault="005D734E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34E" w:rsidRPr="006B3751" w:rsidRDefault="005D734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 w:rsidRPr="006B3751">
              <w:rPr>
                <w:rFonts w:ascii="Arial Narrow" w:hAnsi="Arial Narrow"/>
                <w:smallCaps/>
                <w:sz w:val="24"/>
                <w:lang w:val="it-IT"/>
              </w:rPr>
              <w:t>via degli Alpini, 4 – 24040 Bottanuco BG Italia</w:t>
            </w:r>
          </w:p>
        </w:tc>
      </w:tr>
      <w:tr w:rsidR="005D734E" w:rsidRPr="006B3751" w:rsidTr="00886C8F">
        <w:trPr>
          <w:trHeight w:val="356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34E" w:rsidRPr="006B3751" w:rsidRDefault="005D734E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6B3751"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34E" w:rsidRPr="006B3751" w:rsidRDefault="005D734E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34E" w:rsidRPr="006B3751" w:rsidRDefault="005D734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z w:val="24"/>
                <w:lang w:val="it-IT"/>
              </w:rPr>
              <w:t>+39 035 906365</w:t>
            </w:r>
            <w:r w:rsidRPr="006B3751">
              <w:rPr>
                <w:rFonts w:ascii="Arial Narrow" w:hAnsi="Arial Narrow"/>
                <w:sz w:val="24"/>
                <w:lang w:val="it-IT"/>
              </w:rPr>
              <w:t xml:space="preserve">     +39 347 7260799</w:t>
            </w:r>
          </w:p>
        </w:tc>
      </w:tr>
      <w:tr w:rsidR="005D734E" w:rsidRPr="006B3751" w:rsidTr="00886C8F">
        <w:trPr>
          <w:trHeight w:val="355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34E" w:rsidRPr="006B3751" w:rsidRDefault="005D734E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6B3751"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34E" w:rsidRPr="006B3751" w:rsidRDefault="005D734E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34E" w:rsidRPr="006B3751" w:rsidRDefault="005D734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 w:rsidRPr="006B3751">
              <w:rPr>
                <w:rFonts w:ascii="Arial Narrow" w:hAnsi="Arial Narrow"/>
                <w:sz w:val="24"/>
                <w:lang w:val="it-IT"/>
              </w:rPr>
              <w:t>rossano.pirola@gmail.com</w:t>
            </w:r>
          </w:p>
        </w:tc>
      </w:tr>
      <w:tr w:rsidR="005D734E" w:rsidRPr="006B3751" w:rsidTr="00886C8F">
        <w:trPr>
          <w:trHeight w:val="355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34E" w:rsidRPr="006B3751" w:rsidRDefault="005D734E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 w:rsidRPr="006B3751"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34E" w:rsidRPr="006B3751" w:rsidRDefault="005D734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34E" w:rsidRPr="006B3751" w:rsidRDefault="005D734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6B3751">
              <w:rPr>
                <w:rFonts w:ascii="Arial Narrow" w:hAnsi="Arial Narrow"/>
                <w:lang w:val="it-IT"/>
              </w:rPr>
              <w:t>Italiana</w:t>
            </w:r>
          </w:p>
        </w:tc>
      </w:tr>
      <w:tr w:rsidR="005D734E" w:rsidRPr="006B3751" w:rsidTr="00886C8F">
        <w:trPr>
          <w:trHeight w:val="356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34E" w:rsidRPr="006B3751" w:rsidRDefault="005D734E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6B3751"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34E" w:rsidRPr="006B3751" w:rsidRDefault="005D734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34E" w:rsidRPr="006B3751" w:rsidRDefault="005D734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6B3751">
              <w:rPr>
                <w:rFonts w:ascii="Arial Narrow" w:hAnsi="Arial Narrow"/>
                <w:smallCaps/>
                <w:lang w:val="it-IT"/>
              </w:rPr>
              <w:t>12/09/1974</w:t>
            </w:r>
          </w:p>
        </w:tc>
      </w:tr>
    </w:tbl>
    <w:p w:rsidR="005D734E" w:rsidRPr="006B3751" w:rsidRDefault="005D734E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5D734E" w:rsidRPr="006B375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 w:rsidRPr="006B3751"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5D734E" w:rsidRPr="006B3751" w:rsidRDefault="005D734E">
      <w:pPr>
        <w:pStyle w:val="Aaoeeu"/>
        <w:widowControl/>
        <w:jc w:val="both"/>
        <w:rPr>
          <w:rFonts w:ascii="Arial Narrow" w:hAnsi="Arial Narrow"/>
          <w:lang w:val="it-IT"/>
        </w:rPr>
      </w:pPr>
      <w:r w:rsidRPr="006B3751"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5D734E" w:rsidRPr="006B3751" w:rsidTr="001104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02/2014 - oggi</w:t>
            </w:r>
          </w:p>
        </w:tc>
      </w:tr>
      <w:tr w:rsidR="005D734E" w:rsidRPr="006B3751" w:rsidTr="001104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UBI Academy S.C.r.l. – Corporate University del Gruppo UBI Banca</w:t>
            </w:r>
          </w:p>
        </w:tc>
      </w:tr>
      <w:tr w:rsidR="005D734E" w:rsidRPr="006B3751" w:rsidTr="001104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Progettazione e erogazione di formazione bancaria</w:t>
            </w:r>
          </w:p>
        </w:tc>
      </w:tr>
      <w:tr w:rsidR="005D734E" w:rsidRPr="006B3751" w:rsidTr="001104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>Responsabile Affari Generali e Coordinamento, Responsabile Qualità (ISO 9001:2009)</w:t>
            </w:r>
          </w:p>
        </w:tc>
      </w:tr>
      <w:tr w:rsidR="005D734E" w:rsidRPr="006B3751" w:rsidTr="001104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Gestione dei finanziamenti alla Formazione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(fondi interprofessionali, regionali, europei)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, adempimenti societari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e bilancistici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, gestione e sviluppo del S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istema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G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estione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Q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ualità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Responsabile per l’Emergenza.</w:t>
            </w:r>
          </w:p>
        </w:tc>
      </w:tr>
      <w:tr w:rsidR="005D734E" w:rsidRPr="006B3751" w:rsidTr="001104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5D734E" w:rsidRPr="006B3751" w:rsidTr="001104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1104C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1104C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11/2007 – 01/2014</w:t>
            </w:r>
          </w:p>
        </w:tc>
      </w:tr>
      <w:tr w:rsidR="005D734E" w:rsidRPr="006B3751" w:rsidTr="001104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1104C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1104C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UBI Banca S.c.p.a.</w:t>
            </w:r>
          </w:p>
        </w:tc>
      </w:tr>
      <w:tr w:rsidR="005D734E" w:rsidRPr="006B3751" w:rsidTr="001104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1104C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1104C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Capogruppo del Gruppo Bancario UBI Banca</w:t>
            </w:r>
          </w:p>
        </w:tc>
      </w:tr>
      <w:tr w:rsidR="005D734E" w:rsidRPr="006B3751" w:rsidTr="001104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1104C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1104C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>Professional dei Sistemi Retributivi (Compensation &amp; Benefit)</w:t>
            </w:r>
          </w:p>
        </w:tc>
      </w:tr>
      <w:tr w:rsidR="005D734E" w:rsidRPr="006B3751" w:rsidTr="001104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1104C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Analisi posizionamento e benchmarking retributivo; ideazione, progettazione e gestione di meccanismi incentivanti.</w:t>
            </w:r>
          </w:p>
        </w:tc>
      </w:tr>
      <w:tr w:rsidR="005D734E" w:rsidRPr="006B3751" w:rsidTr="001104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1104C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1104C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5D734E" w:rsidRPr="006B3751" w:rsidTr="0071757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07/2003 – 11/2007</w:t>
            </w:r>
          </w:p>
        </w:tc>
      </w:tr>
      <w:tr w:rsidR="005D734E" w:rsidRPr="006B3751" w:rsidTr="0071757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BPU Banca (UBI Banca S.c.p.a. dal 04/2007)</w:t>
            </w:r>
          </w:p>
        </w:tc>
      </w:tr>
      <w:tr w:rsidR="005D734E" w:rsidRPr="006B3751" w:rsidTr="0071757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Capogruppo del Gruppo Bancario Banche Popolari Unite (poi Unione di Banche Italiane)</w:t>
            </w:r>
          </w:p>
        </w:tc>
      </w:tr>
      <w:tr w:rsidR="005D734E" w:rsidRPr="006B3751" w:rsidTr="0071757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>Addetto Pianificazione e Costi del Personale</w:t>
            </w:r>
          </w:p>
        </w:tc>
      </w:tr>
      <w:tr w:rsidR="005D734E" w:rsidRPr="006B3751" w:rsidTr="0071757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Budgeting e Forecasting Spese del Personale e dimensionamento organici.</w:t>
            </w:r>
          </w:p>
        </w:tc>
      </w:tr>
      <w:tr w:rsidR="005D734E" w:rsidRPr="006B3751" w:rsidTr="0071757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5D734E" w:rsidRPr="006B3751" w:rsidTr="0071757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01/1999 – 07/2003</w:t>
            </w:r>
          </w:p>
        </w:tc>
      </w:tr>
      <w:tr w:rsidR="005D734E" w:rsidRPr="006B3751" w:rsidTr="0071757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Banca Popolare di Bergamo – Credito Varesino</w:t>
            </w:r>
          </w:p>
        </w:tc>
      </w:tr>
      <w:tr w:rsidR="005D734E" w:rsidRPr="006B3751" w:rsidTr="0071757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Capogruppo del Gruppo Bancario BPB-CV</w:t>
            </w:r>
          </w:p>
        </w:tc>
      </w:tr>
      <w:tr w:rsidR="005D734E" w:rsidRPr="006B3751" w:rsidTr="0071757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>Specialista Contabilità del Personale (Vice Responsabile dal 01/2002)</w:t>
            </w:r>
          </w:p>
        </w:tc>
      </w:tr>
      <w:tr w:rsidR="005D734E" w:rsidRPr="006B3751" w:rsidTr="0071757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6B3751">
            <w:pPr>
              <w:pStyle w:val="OiaeaeiYiio2"/>
              <w:widowControl/>
              <w:spacing w:before="20" w:after="20"/>
              <w:ind w:right="-108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71757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Servizi amministrativi; contabilità del Personale; paghe e contributi.</w:t>
            </w:r>
          </w:p>
        </w:tc>
      </w:tr>
    </w:tbl>
    <w:p w:rsidR="005D734E" w:rsidRPr="006B3751" w:rsidRDefault="005D734E">
      <w:pPr>
        <w:pStyle w:val="Aaoeeu"/>
        <w:widowControl/>
        <w:rPr>
          <w:rFonts w:ascii="Arial Narrow" w:hAnsi="Arial Narrow"/>
          <w:lang w:val="it-IT"/>
        </w:rPr>
      </w:pPr>
    </w:p>
    <w:p w:rsidR="005D734E" w:rsidRPr="006B3751" w:rsidRDefault="005D734E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5D734E" w:rsidRPr="006B375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 w:rsidRPr="006B3751"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5D734E" w:rsidRPr="006B3751" w:rsidRDefault="005D734E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5D734E" w:rsidRPr="006B3751" w:rsidTr="001640A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9398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dal 1999 al 2015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Default="005D734E" w:rsidP="0099398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Corso di abilitazione per </w:t>
            </w:r>
            <w:r w:rsidRPr="00993982">
              <w:rPr>
                <w:rFonts w:ascii="Arial Narrow" w:hAnsi="Arial Narrow"/>
                <w:i w:val="0"/>
                <w:sz w:val="20"/>
                <w:lang w:val="it-IT"/>
              </w:rPr>
              <w:t>lavoratori incaricati di attuare le misure di prevenzione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993982">
              <w:rPr>
                <w:rFonts w:ascii="Arial Narrow" w:hAnsi="Arial Narrow"/>
                <w:i w:val="0"/>
                <w:sz w:val="20"/>
                <w:lang w:val="it-IT"/>
              </w:rPr>
              <w:t xml:space="preserve">incendi, lotta antincendio e gestione delle emergenze nei luoghi di lavoro - D.Lgs. 81/08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(Responsabile per l’emergenza di uno stabile in Bergamo classificato a “rischio medio”).</w:t>
            </w:r>
          </w:p>
          <w:p w:rsidR="005D734E" w:rsidRPr="006B3751" w:rsidRDefault="005D734E" w:rsidP="0099398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Corso “Fondi Europei per le imprese -</w:t>
            </w:r>
            <w:r w:rsidRPr="00993982">
              <w:rPr>
                <w:rFonts w:ascii="Arial Narrow" w:hAnsi="Arial Narrow"/>
                <w:i w:val="0"/>
                <w:sz w:val="20"/>
                <w:lang w:val="it-IT"/>
              </w:rPr>
              <w:t xml:space="preserve"> Focus pratico per progettare, gestire e rendicontare un progetto europeo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”.</w:t>
            </w:r>
          </w:p>
        </w:tc>
      </w:tr>
      <w:tr w:rsidR="005D734E" w:rsidRPr="006B3751" w:rsidTr="001640A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1640A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04/2001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Laurea in Economia Bancaria, Finanziaria e Assicurativa.</w:t>
            </w:r>
          </w:p>
        </w:tc>
      </w:tr>
      <w:tr w:rsidR="005D734E" w:rsidRPr="006B3751" w:rsidTr="001640A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Università Cattolica del Sacro Cuore – Milano MI</w:t>
            </w:r>
          </w:p>
        </w:tc>
      </w:tr>
      <w:tr w:rsidR="005D734E" w:rsidRPr="006B3751" w:rsidTr="001640A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5D734E" w:rsidRDefault="005D734E">
      <w:pPr>
        <w:rPr>
          <w:rFonts w:ascii="Arial Narrow" w:hAnsi="Arial Narrow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5D734E" w:rsidRPr="006B3751" w:rsidTr="001640A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1640A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1994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Diploma in Ragioneria</w:t>
            </w:r>
          </w:p>
        </w:tc>
      </w:tr>
      <w:tr w:rsidR="005D734E" w:rsidRPr="006B3751" w:rsidTr="001640A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B3751"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I.T.C. Maironi da Ponte – Presezzo BG</w:t>
            </w:r>
          </w:p>
        </w:tc>
      </w:tr>
    </w:tbl>
    <w:p w:rsidR="005D734E" w:rsidRDefault="005D734E">
      <w:pPr>
        <w:rPr>
          <w:rFonts w:ascii="Arial Narrow" w:hAnsi="Arial Narrow"/>
          <w:b/>
        </w:rPr>
      </w:pPr>
    </w:p>
    <w:p w:rsidR="005D734E" w:rsidRDefault="005D734E">
      <w:pPr>
        <w:rPr>
          <w:rFonts w:ascii="Arial Narrow" w:hAnsi="Arial Narrow"/>
          <w:b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5D734E" w:rsidRPr="006B375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 w:rsidRPr="006B3751"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5D734E" w:rsidRPr="006B3751" w:rsidRDefault="005D734E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</w:p>
        </w:tc>
      </w:tr>
    </w:tbl>
    <w:p w:rsidR="005D734E" w:rsidRPr="006B3751" w:rsidRDefault="005D734E" w:rsidP="001640A6">
      <w:pPr>
        <w:ind w:left="720"/>
        <w:rPr>
          <w:rFonts w:ascii="Arial Narrow" w:hAnsi="Arial Narrow"/>
        </w:rPr>
      </w:pPr>
      <w:r>
        <w:rPr>
          <w:noProof/>
          <w:lang w:eastAsia="it-IT"/>
        </w:rPr>
        <w:pict>
          <v:line id="_x0000_s1027" style="position:absolute;left:0;text-align:left;flip:x;z-index:251659264;mso-position-horizontal-relative:page;mso-position-vertical-relative:page" from="189pt,54.95pt" to="190.05pt,625.95pt">
            <w10:wrap anchorx="page" anchory="page"/>
          </v:line>
        </w:pict>
      </w:r>
      <w:r w:rsidRPr="006B3751">
        <w:rPr>
          <w:rFonts w:ascii="Arial Narrow" w:hAnsi="Arial Narrow"/>
        </w:rPr>
        <w:br w:type="textWrapping" w:clear="all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2343"/>
      </w:tblGrid>
      <w:tr w:rsidR="005D734E" w:rsidRPr="006B375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 w:rsidRPr="006B3751">
              <w:rPr>
                <w:rFonts w:ascii="Arial Narrow" w:hAnsi="Arial Narrow"/>
                <w:smallCaps/>
                <w:sz w:val="22"/>
                <w:lang w:val="it-IT"/>
              </w:rPr>
              <w:t>Prima 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Italiano</w:t>
            </w:r>
          </w:p>
        </w:tc>
      </w:tr>
    </w:tbl>
    <w:p w:rsidR="005D734E" w:rsidRPr="006B3751" w:rsidRDefault="005D734E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5D734E" w:rsidRPr="006B375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 w:rsidRPr="006B3751"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lingue</w:t>
            </w:r>
          </w:p>
        </w:tc>
      </w:tr>
    </w:tbl>
    <w:p w:rsidR="005D734E" w:rsidRPr="006B3751" w:rsidRDefault="005D734E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5D734E" w:rsidRPr="006B3751" w:rsidTr="00886C8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Inglese</w:t>
            </w:r>
          </w:p>
        </w:tc>
      </w:tr>
      <w:tr w:rsidR="005D734E" w:rsidRPr="006B3751" w:rsidTr="00886C8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5D734E" w:rsidRPr="006B3751" w:rsidTr="00886C8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5D734E" w:rsidRPr="006B3751" w:rsidTr="00886C8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 w:rsidRPr="006B3751">
              <w:rPr>
                <w:rFonts w:ascii="Arial Narrow" w:hAnsi="Arial Narrow"/>
                <w:b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5D734E" w:rsidRPr="006B3751" w:rsidTr="00886C8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Default="005D734E" w:rsidP="00983949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</w:p>
        </w:tc>
      </w:tr>
      <w:tr w:rsidR="005D734E" w:rsidRPr="006B3751" w:rsidTr="00886C8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Tedesco</w:t>
            </w:r>
          </w:p>
        </w:tc>
      </w:tr>
      <w:tr w:rsidR="005D734E" w:rsidRPr="006B3751" w:rsidTr="00886C8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Elementare</w:t>
            </w:r>
          </w:p>
        </w:tc>
      </w:tr>
      <w:tr w:rsidR="005D734E" w:rsidRPr="006B3751" w:rsidTr="00886C8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 w:rsidRPr="006B3751"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Elementare</w:t>
            </w:r>
          </w:p>
        </w:tc>
      </w:tr>
      <w:tr w:rsidR="005D734E" w:rsidRPr="006B3751" w:rsidTr="00886C8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 w:rsidRPr="006B3751">
              <w:rPr>
                <w:rFonts w:ascii="Arial Narrow" w:hAnsi="Arial Narrow"/>
                <w:b/>
                <w:lang w:val="it-IT"/>
              </w:rPr>
              <w:t xml:space="preserve">• </w:t>
            </w:r>
            <w:r w:rsidRPr="006B3751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983949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Elementare</w:t>
            </w:r>
          </w:p>
        </w:tc>
      </w:tr>
    </w:tbl>
    <w:p w:rsidR="005D734E" w:rsidRDefault="005D734E">
      <w:pPr>
        <w:pStyle w:val="Aaoeeu"/>
        <w:widowControl/>
        <w:rPr>
          <w:rFonts w:ascii="Arial Narrow" w:hAnsi="Arial Narrow"/>
          <w:lang w:val="it-IT"/>
        </w:rPr>
      </w:pPr>
    </w:p>
    <w:p w:rsidR="005D734E" w:rsidRPr="006B3751" w:rsidRDefault="005D734E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5D734E" w:rsidRPr="006B375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 w:rsidP="001640A6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734E" w:rsidRPr="006B3751" w:rsidRDefault="005D734E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734E" w:rsidRDefault="005D734E" w:rsidP="00983949">
            <w:pPr>
              <w:pStyle w:val="OiaeaeiYiio2"/>
              <w:widowControl/>
              <w:spacing w:before="20" w:after="20"/>
              <w:jc w:val="left"/>
              <w:rPr>
                <w:rFonts w:cs="Calibri"/>
                <w:sz w:val="20"/>
                <w:lang w:val="it-IT"/>
              </w:rPr>
            </w:pPr>
          </w:p>
          <w:p w:rsidR="005D734E" w:rsidRPr="00922A35" w:rsidRDefault="005D734E" w:rsidP="00983949">
            <w:pPr>
              <w:pStyle w:val="OiaeaeiYiio2"/>
              <w:widowControl/>
              <w:spacing w:before="20" w:after="20"/>
              <w:jc w:val="left"/>
              <w:rPr>
                <w:rFonts w:cs="Calibri"/>
                <w:sz w:val="20"/>
                <w:lang w:val="it-IT"/>
              </w:rPr>
            </w:pPr>
            <w:r w:rsidRPr="00922A35">
              <w:rPr>
                <w:rFonts w:cs="Calibri"/>
                <w:sz w:val="20"/>
                <w:lang w:val="it-IT"/>
              </w:rPr>
              <w:t>Il sottoscritto conferma che quanto sopra dichiarato corrisponde a verità, ai sensi dell'art. 47 del D.P.R. 28 dicembre 2000, n. 445</w:t>
            </w:r>
          </w:p>
          <w:p w:rsidR="005D734E" w:rsidRPr="00922A35" w:rsidRDefault="005D734E" w:rsidP="0098394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22A35">
              <w:rPr>
                <w:rFonts w:cs="Calibri"/>
                <w:sz w:val="20"/>
                <w:lang w:val="it-IT"/>
              </w:rPr>
              <w:t xml:space="preserve">Il sottoscritto autorizza il trattamento dei dati personali contenuti nel presente </w:t>
            </w:r>
            <w:r>
              <w:rPr>
                <w:rFonts w:cs="Calibri"/>
                <w:sz w:val="20"/>
                <w:lang w:val="it-IT"/>
              </w:rPr>
              <w:t>curriculum vitae</w:t>
            </w:r>
            <w:r w:rsidRPr="00922A35">
              <w:rPr>
                <w:rFonts w:cs="Calibri"/>
                <w:sz w:val="20"/>
                <w:lang w:val="it-IT"/>
              </w:rPr>
              <w:t xml:space="preserve"> in base all’art. </w:t>
            </w:r>
            <w:r>
              <w:rPr>
                <w:rFonts w:cs="Calibri"/>
                <w:sz w:val="20"/>
                <w:lang w:val="it-IT"/>
              </w:rPr>
              <w:t>13 D.Lgs. 196/2003.</w:t>
            </w:r>
          </w:p>
          <w:p w:rsidR="005D734E" w:rsidRPr="006B3751" w:rsidRDefault="005D734E" w:rsidP="0098394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lang w:val="it-IT"/>
              </w:rPr>
            </w:pPr>
          </w:p>
        </w:tc>
      </w:tr>
    </w:tbl>
    <w:p w:rsidR="005D734E" w:rsidRPr="006B3751" w:rsidRDefault="005D734E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p w:rsidR="005D734E" w:rsidRPr="006B3751" w:rsidRDefault="005D734E">
      <w:pPr>
        <w:pStyle w:val="Eaoaeaa"/>
        <w:widowControl/>
        <w:rPr>
          <w:rFonts w:ascii="Arial Narrow" w:hAnsi="Arial Narrow"/>
          <w:lang w:val="it-IT"/>
        </w:rPr>
      </w:pPr>
    </w:p>
    <w:p w:rsidR="005D734E" w:rsidRPr="006B3751" w:rsidRDefault="005D734E">
      <w:pPr>
        <w:rPr>
          <w:rFonts w:ascii="Arial Narrow" w:hAnsi="Arial Narrow"/>
        </w:rPr>
      </w:pPr>
    </w:p>
    <w:p w:rsidR="005D734E" w:rsidRPr="006B3751" w:rsidRDefault="005D734E">
      <w:pPr>
        <w:rPr>
          <w:rFonts w:ascii="Arial Narrow" w:hAnsi="Arial Narrow"/>
        </w:rPr>
      </w:pPr>
      <w:r w:rsidRPr="006B3751">
        <w:rPr>
          <w:rFonts w:ascii="Arial Narrow" w:hAnsi="Arial Narrow"/>
        </w:rPr>
        <w:t>Data</w:t>
      </w:r>
      <w:r>
        <w:rPr>
          <w:rFonts w:ascii="Arial Narrow" w:hAnsi="Arial Narrow"/>
        </w:rPr>
        <w:t xml:space="preserve"> 6 giugno 2016</w:t>
      </w:r>
      <w:r w:rsidRPr="006B3751">
        <w:rPr>
          <w:rFonts w:ascii="Arial Narrow" w:hAnsi="Arial Narrow"/>
        </w:rPr>
        <w:t xml:space="preserve">                           </w:t>
      </w:r>
      <w:r>
        <w:rPr>
          <w:rFonts w:ascii="Arial Narrow" w:hAnsi="Arial Narrow"/>
        </w:rPr>
        <w:t xml:space="preserve">               </w:t>
      </w:r>
      <w:r w:rsidRPr="006B3751">
        <w:rPr>
          <w:rFonts w:ascii="Arial Narrow" w:hAnsi="Arial Narrow"/>
        </w:rPr>
        <w:t>Firma</w:t>
      </w:r>
      <w:r>
        <w:rPr>
          <w:rFonts w:ascii="Arial Narrow" w:hAnsi="Arial Narrow"/>
        </w:rPr>
        <w:t xml:space="preserve"> </w:t>
      </w:r>
      <w:r w:rsidRPr="006B3751">
        <w:rPr>
          <w:rFonts w:ascii="Arial Narrow" w:hAnsi="Arial Narrow"/>
        </w:rPr>
        <w:t>_</w:t>
      </w:r>
      <w:r>
        <w:rPr>
          <w:rFonts w:ascii="Arial Narrow" w:hAnsi="Arial Narrow"/>
        </w:rPr>
        <w:t>____</w:t>
      </w:r>
      <w:r w:rsidRPr="006B3751">
        <w:rPr>
          <w:rFonts w:ascii="Arial Narrow" w:hAnsi="Arial Narrow"/>
        </w:rPr>
        <w:t>___________</w:t>
      </w:r>
      <w:r>
        <w:rPr>
          <w:rFonts w:ascii="Arial Narrow" w:hAnsi="Arial Narrow"/>
        </w:rPr>
        <w:t>__________________</w:t>
      </w:r>
      <w:r w:rsidRPr="006B3751">
        <w:rPr>
          <w:rFonts w:ascii="Arial Narrow" w:hAnsi="Arial Narrow"/>
        </w:rPr>
        <w:t>_________</w:t>
      </w:r>
    </w:p>
    <w:p w:rsidR="005D734E" w:rsidRPr="006B3751" w:rsidRDefault="005D734E">
      <w:pPr>
        <w:rPr>
          <w:rFonts w:ascii="Arial Narrow" w:hAnsi="Arial Narrow"/>
        </w:rPr>
      </w:pPr>
    </w:p>
    <w:sectPr w:rsidR="005D734E" w:rsidRPr="006B3751" w:rsidSect="00331041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34E" w:rsidRDefault="005D734E" w:rsidP="001104C7">
      <w:r>
        <w:separator/>
      </w:r>
    </w:p>
  </w:endnote>
  <w:endnote w:type="continuationSeparator" w:id="0">
    <w:p w:rsidR="005D734E" w:rsidRDefault="005D734E" w:rsidP="001104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" w:fontKey="{F05F2BE3-3AF0-47BB-9DC7-896623466FAA}"/>
    <w:embedBold r:id="rId2" w:fontKey="{6538E5B1-8969-417C-84DC-5F5DF756F233}"/>
    <w:embedItalic r:id="rId3" w:fontKey="{8C05136C-FDF1-466E-B2FD-88A4194591E3}"/>
    <w:embedBoldItalic r:id="rId4" w:fontKey="{E7A32B31-1ECA-4EFF-BBA5-02CB32C18AE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76F03B36-0FCC-4B86-B3DE-517C51F8FF2D}"/>
    <w:embedBold r:id="rId6" w:fontKey="{DD107978-F4E3-48F7-A805-0415CC5F8122}"/>
    <w:embedItalic r:id="rId7" w:fontKey="{9805C942-768F-4F58-8C47-20BD88068E92}"/>
    <w:embedBoldItalic r:id="rId8" w:fontKey="{4285101B-EDDC-41E5-A508-8565D89BC1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CB5ECD39-C214-44C6-9631-BC23F51F878C}"/>
    <w:embedBold r:id="rId10" w:fontKey="{63A89A0E-B339-4599-99CC-81554779C3EB}"/>
    <w:embedItalic r:id="rId11" w:fontKey="{E96F3233-E663-42C8-AC20-81A248D27032}"/>
    <w:embedBoldItalic r:id="rId12" w:fontKey="{DE0D2BF2-6D75-4356-8DD9-986A8EC4E01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3" w:fontKey="{6313A513-CBFC-4F21-83F7-BF864D337499}"/>
    <w:embedBold r:id="rId14" w:fontKey="{5BC5EC44-47E0-4DCD-9547-537FB3ED1728}"/>
    <w:embedItalic r:id="rId15" w:fontKey="{7148A293-2509-4C6C-A323-43B240C3A8EF}"/>
    <w:embedBoldItalic r:id="rId16" w:fontKey="{DDC704D6-26D9-475F-9437-D4FD07B124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34E" w:rsidRDefault="005D734E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D734E" w:rsidRDefault="005D734E">
    <w:pPr>
      <w:pStyle w:val="Footer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34E" w:rsidRDefault="005D734E">
    <w:pPr>
      <w:pStyle w:val="Footer"/>
      <w:framePr w:wrap="around" w:vAnchor="text" w:hAnchor="margin" w:y="1"/>
      <w:rPr>
        <w:rStyle w:val="PageNumber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835"/>
      <w:gridCol w:w="284"/>
      <w:gridCol w:w="6095"/>
    </w:tblGrid>
    <w:tr w:rsidR="005D734E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5D734E" w:rsidRDefault="005D734E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fr-FR"/>
            </w:rPr>
          </w:pPr>
          <w:r>
            <w:rPr>
              <w:rFonts w:ascii="Arial Narrow" w:hAnsi="Arial Narrow"/>
              <w:i/>
              <w:sz w:val="16"/>
              <w:lang w:val="fr-FR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fr-FR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fr-FR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fr-FR"/>
            </w:rPr>
            <w:fldChar w:fldCharType="separate"/>
          </w:r>
          <w:r>
            <w:rPr>
              <w:rFonts w:ascii="Arial Narrow" w:hAnsi="Arial Narrow"/>
              <w:i/>
              <w:noProof/>
              <w:sz w:val="16"/>
              <w:lang w:val="fr-FR"/>
            </w:rPr>
            <w:t>1</w:t>
          </w:r>
          <w:r>
            <w:rPr>
              <w:rFonts w:ascii="Arial Narrow" w:hAnsi="Arial Narrow"/>
              <w:i/>
              <w:sz w:val="16"/>
              <w:lang w:val="fr-FR"/>
            </w:rPr>
            <w:fldChar w:fldCharType="end"/>
          </w:r>
          <w:r>
            <w:rPr>
              <w:rFonts w:ascii="Arial Narrow" w:hAnsi="Arial Narrow"/>
              <w:i/>
              <w:sz w:val="16"/>
              <w:lang w:val="fr-FR"/>
            </w:rPr>
            <w:t xml:space="preserve"> - Curriculum vitae di</w:t>
          </w:r>
        </w:p>
        <w:p w:rsidR="005D734E" w:rsidRPr="00717571" w:rsidRDefault="005D734E" w:rsidP="00886C8F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 w:rsidRPr="00717571">
            <w:rPr>
              <w:rFonts w:ascii="Arial Narrow" w:hAnsi="Arial Narrow"/>
              <w:i/>
              <w:sz w:val="16"/>
              <w:lang w:val="it-IT"/>
            </w:rPr>
            <w:t xml:space="preserve"> </w:t>
          </w:r>
          <w:r>
            <w:rPr>
              <w:rFonts w:ascii="Arial Narrow" w:hAnsi="Arial Narrow"/>
              <w:i/>
              <w:sz w:val="16"/>
              <w:lang w:val="it-IT"/>
            </w:rPr>
            <w:t>PIROLA Rossano Vania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5D734E" w:rsidRPr="00717571" w:rsidRDefault="005D734E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5D734E" w:rsidRPr="00993982" w:rsidRDefault="005D734E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5D734E" w:rsidRPr="00993982" w:rsidRDefault="005D734E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993982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34E" w:rsidRDefault="005D734E" w:rsidP="001104C7">
      <w:r>
        <w:separator/>
      </w:r>
    </w:p>
  </w:footnote>
  <w:footnote w:type="continuationSeparator" w:id="0">
    <w:p w:rsidR="005D734E" w:rsidRDefault="005D734E" w:rsidP="001104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1A2726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FC060D2"/>
    <w:multiLevelType w:val="singleLevel"/>
    <w:tmpl w:val="3AE24ABC"/>
    <w:lvl w:ilvl="0">
      <w:start w:val="1"/>
      <w:numFmt w:val="decimal"/>
      <w:lvlText w:val="%1."/>
      <w:legacy w:legacy="1" w:legacySpace="0" w:legacyIndent="283"/>
      <w:lvlJc w:val="left"/>
      <w:pPr>
        <w:ind w:left="2551" w:hanging="283"/>
      </w:pPr>
      <w:rPr>
        <w:rFonts w:cs="Times New Roman"/>
      </w:rPr>
    </w:lvl>
  </w:abstractNum>
  <w:abstractNum w:abstractNumId="2">
    <w:nsid w:val="16CD7500"/>
    <w:multiLevelType w:val="singleLevel"/>
    <w:tmpl w:val="C0BA3964"/>
    <w:lvl w:ilvl="0">
      <w:start w:val="3"/>
      <w:numFmt w:val="lowerLetter"/>
      <w:lvlText w:val="%1)"/>
      <w:legacy w:legacy="1" w:legacySpace="0" w:legacyIndent="283"/>
      <w:lvlJc w:val="left"/>
      <w:pPr>
        <w:ind w:left="2551" w:hanging="283"/>
      </w:pPr>
      <w:rPr>
        <w:rFonts w:cs="Times New Roman"/>
      </w:rPr>
    </w:lvl>
  </w:abstractNum>
  <w:abstractNum w:abstractNumId="3">
    <w:nsid w:val="1A920485"/>
    <w:multiLevelType w:val="hybridMultilevel"/>
    <w:tmpl w:val="6E8A1DF4"/>
    <w:lvl w:ilvl="0" w:tplc="9D94C6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F5075C"/>
    <w:multiLevelType w:val="singleLevel"/>
    <w:tmpl w:val="F446B266"/>
    <w:lvl w:ilvl="0">
      <w:start w:val="14"/>
      <w:numFmt w:val="lowerLetter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5">
    <w:nsid w:val="439F73A6"/>
    <w:multiLevelType w:val="singleLevel"/>
    <w:tmpl w:val="3AE24AB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6">
    <w:nsid w:val="4DCB2553"/>
    <w:multiLevelType w:val="singleLevel"/>
    <w:tmpl w:val="4546FDCE"/>
    <w:lvl w:ilvl="0">
      <w:start w:val="8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7">
    <w:nsid w:val="4DDE0495"/>
    <w:multiLevelType w:val="singleLevel"/>
    <w:tmpl w:val="AB36E642"/>
    <w:lvl w:ilvl="0">
      <w:start w:val="1"/>
      <w:numFmt w:val="lowerLetter"/>
      <w:lvlText w:val="%1)"/>
      <w:legacy w:legacy="1" w:legacySpace="0" w:legacyIndent="283"/>
      <w:lvlJc w:val="left"/>
      <w:pPr>
        <w:ind w:left="2551" w:hanging="283"/>
      </w:pPr>
      <w:rPr>
        <w:rFonts w:cs="Times New Roman"/>
      </w:rPr>
    </w:lvl>
  </w:abstractNum>
  <w:abstractNum w:abstractNumId="8">
    <w:nsid w:val="5BA16DDD"/>
    <w:multiLevelType w:val="singleLevel"/>
    <w:tmpl w:val="308CC0D8"/>
    <w:lvl w:ilvl="0">
      <w:start w:val="7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9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37F2E31"/>
    <w:multiLevelType w:val="singleLevel"/>
    <w:tmpl w:val="3AE24AB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1">
    <w:nsid w:val="7617187B"/>
    <w:multiLevelType w:val="singleLevel"/>
    <w:tmpl w:val="AB36E642"/>
    <w:lvl w:ilvl="0">
      <w:start w:val="1"/>
      <w:numFmt w:val="lowerLetter"/>
      <w:lvlText w:val="%1)"/>
      <w:legacy w:legacy="1" w:legacySpace="0" w:legacyIndent="283"/>
      <w:lvlJc w:val="left"/>
      <w:pPr>
        <w:ind w:left="2551" w:hanging="283"/>
      </w:pPr>
      <w:rPr>
        <w:rFonts w:cs="Times New Roman"/>
      </w:rPr>
    </w:lvl>
  </w:abstractNum>
  <w:abstractNum w:abstractNumId="12">
    <w:nsid w:val="79614AD3"/>
    <w:multiLevelType w:val="singleLevel"/>
    <w:tmpl w:val="AB36E642"/>
    <w:lvl w:ilvl="0">
      <w:start w:val="1"/>
      <w:numFmt w:val="lowerLetter"/>
      <w:lvlText w:val="%1)"/>
      <w:legacy w:legacy="1" w:legacySpace="0" w:legacyIndent="283"/>
      <w:lvlJc w:val="left"/>
      <w:pPr>
        <w:ind w:left="2551" w:hanging="283"/>
      </w:pPr>
      <w:rPr>
        <w:rFonts w:cs="Times New Roman"/>
      </w:rPr>
    </w:lvl>
  </w:abstractNum>
  <w:num w:numId="1">
    <w:abstractNumId w:val="9"/>
  </w:num>
  <w:num w:numId="2">
    <w:abstractNumId w:val="11"/>
  </w:num>
  <w:num w:numId="3">
    <w:abstractNumId w:val="2"/>
  </w:num>
  <w:num w:numId="4">
    <w:abstractNumId w:val="0"/>
    <w:lvlOverride w:ilvl="0">
      <w:lvl w:ilvl="0">
        <w:start w:val="1"/>
        <w:numFmt w:val="bullet"/>
        <w:lvlText w:val=""/>
        <w:legacy w:legacy="1" w:legacySpace="0" w:legacyIndent="170"/>
        <w:lvlJc w:val="left"/>
        <w:rPr>
          <w:rFonts w:ascii="Symbol" w:hAnsi="Symbol" w:hint="default"/>
        </w:rPr>
      </w:lvl>
    </w:lvlOverride>
  </w:num>
  <w:num w:numId="5">
    <w:abstractNumId w:val="1"/>
  </w:num>
  <w:num w:numId="6">
    <w:abstractNumId w:val="7"/>
  </w:num>
  <w:num w:numId="7">
    <w:abstractNumId w:val="7"/>
    <w:lvlOverride w:ilvl="0">
      <w:lvl w:ilvl="0">
        <w:start w:val="2"/>
        <w:numFmt w:val="lowerLetter"/>
        <w:lvlText w:val="%1)"/>
        <w:legacy w:legacy="1" w:legacySpace="0" w:legacyIndent="283"/>
        <w:lvlJc w:val="left"/>
        <w:pPr>
          <w:ind w:left="2551" w:hanging="283"/>
        </w:pPr>
        <w:rPr>
          <w:rFonts w:cs="Times New Roman"/>
        </w:rPr>
      </w:lvl>
    </w:lvlOverride>
  </w:num>
  <w:num w:numId="8">
    <w:abstractNumId w:val="12"/>
  </w:num>
  <w:num w:numId="9">
    <w:abstractNumId w:val="10"/>
  </w:num>
  <w:num w:numId="10">
    <w:abstractNumId w:val="8"/>
  </w:num>
  <w:num w:numId="11">
    <w:abstractNumId w:val="6"/>
  </w:num>
  <w:num w:numId="12">
    <w:abstractNumId w:val="4"/>
  </w:num>
  <w:num w:numId="13">
    <w:abstractNumId w:val="5"/>
  </w:num>
  <w:num w:numId="14">
    <w:abstractNumId w:val="0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425" w:hanging="283"/>
        </w:pPr>
        <w:rPr>
          <w:rFonts w:ascii="Symbol" w:hAnsi="Symbol" w:hint="default"/>
        </w:rPr>
      </w:lvl>
    </w:lvlOverride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7805"/>
    <w:rsid w:val="001104C7"/>
    <w:rsid w:val="001640A6"/>
    <w:rsid w:val="001D26D6"/>
    <w:rsid w:val="001E1292"/>
    <w:rsid w:val="00237805"/>
    <w:rsid w:val="00274C67"/>
    <w:rsid w:val="002C3B2F"/>
    <w:rsid w:val="00331041"/>
    <w:rsid w:val="003947C0"/>
    <w:rsid w:val="004A0973"/>
    <w:rsid w:val="00595170"/>
    <w:rsid w:val="005D734E"/>
    <w:rsid w:val="005E25C4"/>
    <w:rsid w:val="00666DF7"/>
    <w:rsid w:val="006B3751"/>
    <w:rsid w:val="00717571"/>
    <w:rsid w:val="007C35DE"/>
    <w:rsid w:val="00886C8F"/>
    <w:rsid w:val="00922A35"/>
    <w:rsid w:val="00977108"/>
    <w:rsid w:val="00983949"/>
    <w:rsid w:val="00993982"/>
    <w:rsid w:val="00A91A84"/>
    <w:rsid w:val="00A9259A"/>
    <w:rsid w:val="00C16CCB"/>
    <w:rsid w:val="00E56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041"/>
    <w:pPr>
      <w:widowControl w:val="0"/>
    </w:pPr>
    <w:rPr>
      <w:sz w:val="20"/>
      <w:szCs w:val="20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aoeeu">
    <w:name w:val="Aaoeeu"/>
    <w:uiPriority w:val="99"/>
    <w:rsid w:val="00331041"/>
    <w:pPr>
      <w:widowControl w:val="0"/>
    </w:pPr>
    <w:rPr>
      <w:sz w:val="20"/>
      <w:szCs w:val="20"/>
      <w:lang w:val="en-US" w:eastAsia="en-US"/>
    </w:rPr>
  </w:style>
  <w:style w:type="paragraph" w:customStyle="1" w:styleId="Aeeaoaeaa1">
    <w:name w:val="A?eeaoae?aa 1"/>
    <w:basedOn w:val="Aaoeeu"/>
    <w:next w:val="Aaoeeu"/>
    <w:uiPriority w:val="99"/>
    <w:rsid w:val="00331041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uiPriority w:val="99"/>
    <w:rsid w:val="00331041"/>
    <w:pPr>
      <w:keepNext/>
      <w:jc w:val="right"/>
    </w:pPr>
    <w:rPr>
      <w:i/>
    </w:rPr>
  </w:style>
  <w:style w:type="character" w:customStyle="1" w:styleId="niaeeaaiYicanaiiaoioaenU">
    <w:name w:val="?nia?eeaaiYic anaiiaoioaenU"/>
    <w:uiPriority w:val="99"/>
    <w:rsid w:val="00331041"/>
    <w:rPr>
      <w:sz w:val="20"/>
    </w:rPr>
  </w:style>
  <w:style w:type="paragraph" w:customStyle="1" w:styleId="Eaoaeaa">
    <w:name w:val="Eaoae?aa"/>
    <w:basedOn w:val="Aaoeeu"/>
    <w:uiPriority w:val="99"/>
    <w:rsid w:val="00331041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uiPriority w:val="99"/>
    <w:rsid w:val="00331041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uiPriority w:val="99"/>
    <w:rsid w:val="00331041"/>
    <w:rPr>
      <w:rFonts w:cs="Times New Roman"/>
    </w:rPr>
  </w:style>
  <w:style w:type="paragraph" w:customStyle="1" w:styleId="OiaeaeiYiio">
    <w:name w:val="O?ia eaeiYiio"/>
    <w:basedOn w:val="Aaoeeu"/>
    <w:uiPriority w:val="99"/>
    <w:rsid w:val="00331041"/>
    <w:pPr>
      <w:jc w:val="right"/>
    </w:pPr>
  </w:style>
  <w:style w:type="paragraph" w:customStyle="1" w:styleId="OiaeaeiYiio2">
    <w:name w:val="O?ia eaeiYiio 2"/>
    <w:basedOn w:val="Aaoeeu"/>
    <w:uiPriority w:val="99"/>
    <w:rsid w:val="00331041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uiPriority w:val="99"/>
    <w:rsid w:val="00331041"/>
    <w:pPr>
      <w:jc w:val="right"/>
    </w:pPr>
    <w:rPr>
      <w:b/>
    </w:rPr>
  </w:style>
  <w:style w:type="paragraph" w:styleId="Header">
    <w:name w:val="header"/>
    <w:basedOn w:val="Normal"/>
    <w:link w:val="HeaderChar"/>
    <w:uiPriority w:val="99"/>
    <w:semiHidden/>
    <w:rsid w:val="0033104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3719"/>
    <w:rPr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33104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3719"/>
    <w:rPr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semiHidden/>
    <w:rsid w:val="00331041"/>
    <w:rPr>
      <w:rFonts w:cs="Times New Roman"/>
      <w:color w:val="0000FF"/>
      <w:sz w:val="20"/>
      <w:u w:val="single"/>
    </w:rPr>
  </w:style>
  <w:style w:type="character" w:styleId="FollowedHyperlink">
    <w:name w:val="FollowedHyperlink"/>
    <w:basedOn w:val="DefaultParagraphFont"/>
    <w:uiPriority w:val="99"/>
    <w:semiHidden/>
    <w:rsid w:val="00331041"/>
    <w:rPr>
      <w:rFonts w:cs="Times New Roman"/>
      <w:color w:val="800080"/>
      <w:sz w:val="20"/>
      <w:u w:val="single"/>
    </w:rPr>
  </w:style>
  <w:style w:type="paragraph" w:customStyle="1" w:styleId="a">
    <w:name w:val="Êåöáëßäá"/>
    <w:basedOn w:val="Normal"/>
    <w:uiPriority w:val="99"/>
    <w:rsid w:val="00331041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uiPriority w:val="99"/>
    <w:rsid w:val="00331041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DefaultParagraphFont"/>
    <w:uiPriority w:val="99"/>
    <w:rsid w:val="00331041"/>
    <w:rPr>
      <w:rFonts w:cs="Times New Roman"/>
      <w:sz w:val="20"/>
    </w:rPr>
  </w:style>
  <w:style w:type="paragraph" w:customStyle="1" w:styleId="a2">
    <w:name w:val="Âáóéêü"/>
    <w:uiPriority w:val="99"/>
    <w:rsid w:val="00331041"/>
    <w:pPr>
      <w:widowControl w:val="0"/>
    </w:pPr>
    <w:rPr>
      <w:sz w:val="20"/>
      <w:szCs w:val="20"/>
      <w:lang w:val="el-GR" w:eastAsia="en-US"/>
    </w:rPr>
  </w:style>
  <w:style w:type="paragraph" w:styleId="BodyTextIndent">
    <w:name w:val="Body Text Indent"/>
    <w:basedOn w:val="Normal"/>
    <w:link w:val="BodyTextIndentChar"/>
    <w:uiPriority w:val="99"/>
    <w:semiHidden/>
    <w:rsid w:val="00331041"/>
    <w:pPr>
      <w:ind w:left="34"/>
    </w:pPr>
    <w:rPr>
      <w:rFonts w:ascii="Arial" w:hAnsi="Arial"/>
      <w:sz w:val="16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23719"/>
    <w:rPr>
      <w:sz w:val="20"/>
      <w:szCs w:val="20"/>
      <w:lang w:eastAsia="en-US"/>
    </w:rPr>
  </w:style>
  <w:style w:type="character" w:styleId="PageNumber">
    <w:name w:val="page number"/>
    <w:basedOn w:val="DefaultParagraphFont"/>
    <w:uiPriority w:val="99"/>
    <w:semiHidden/>
    <w:rsid w:val="00331041"/>
    <w:rPr>
      <w:rFonts w:cs="Times New Roman"/>
    </w:rPr>
  </w:style>
  <w:style w:type="paragraph" w:customStyle="1" w:styleId="2">
    <w:name w:val="Åðéêåöáëßäá 2"/>
    <w:basedOn w:val="a2"/>
    <w:next w:val="a2"/>
    <w:uiPriority w:val="99"/>
    <w:rsid w:val="00331041"/>
    <w:pPr>
      <w:keepNext/>
      <w:jc w:val="right"/>
    </w:pPr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110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104C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527</Words>
  <Characters>3008</Characters>
  <Application>Microsoft Office Outlook</Application>
  <DocSecurity>0</DocSecurity>
  <Lines>0</Lines>
  <Paragraphs>0</Paragraphs>
  <ScaleCrop>false</ScaleCrop>
  <Company>SOLIDARIO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dc:description/>
  <cp:lastModifiedBy>*</cp:lastModifiedBy>
  <cp:revision>2</cp:revision>
  <cp:lastPrinted>2002-03-11T13:09:00Z</cp:lastPrinted>
  <dcterms:created xsi:type="dcterms:W3CDTF">2016-06-09T09:04:00Z</dcterms:created>
  <dcterms:modified xsi:type="dcterms:W3CDTF">2016-06-09T09:04:00Z</dcterms:modified>
</cp:coreProperties>
</file>